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850" w:rsidRDefault="00C30850">
      <w:pPr>
        <w:pStyle w:val="Body"/>
      </w:pPr>
    </w:p>
    <w:p w:rsidR="00C30850" w:rsidRDefault="008B7482" w:rsidP="008B7482">
      <w:pPr>
        <w:pStyle w:val="Body"/>
        <w:jc w:val="center"/>
      </w:pPr>
      <w:r>
        <w:rPr>
          <w:b/>
          <w:bCs/>
          <w:sz w:val="28"/>
          <w:szCs w:val="28"/>
        </w:rPr>
        <w:t>Please share any improvements you have seen in our school</w:t>
      </w:r>
    </w:p>
    <w:p w:rsidR="00C30850" w:rsidRDefault="008B7482">
      <w:pPr>
        <w:pStyle w:val="Body"/>
      </w:pPr>
      <w:r>
        <w:t>Bike sheds (9 responses)</w:t>
      </w:r>
    </w:p>
    <w:p w:rsidR="00C30850" w:rsidRDefault="008B7482">
      <w:pPr>
        <w:pStyle w:val="Body"/>
        <w:numPr>
          <w:ilvl w:val="0"/>
          <w:numId w:val="2"/>
        </w:numPr>
      </w:pPr>
      <w:r>
        <w:t>My children want to bring their scooters/bikes more often</w:t>
      </w:r>
    </w:p>
    <w:p w:rsidR="00C30850" w:rsidRDefault="008B7482">
      <w:pPr>
        <w:pStyle w:val="Body"/>
        <w:numPr>
          <w:ilvl w:val="0"/>
          <w:numId w:val="3"/>
        </w:numPr>
      </w:pPr>
      <w:r>
        <w:t xml:space="preserve">We love the </w:t>
      </w:r>
      <w:r>
        <w:t>new bike shed</w:t>
      </w:r>
    </w:p>
    <w:p w:rsidR="00C30850" w:rsidRDefault="00C30850">
      <w:pPr>
        <w:pStyle w:val="Body"/>
      </w:pPr>
    </w:p>
    <w:p w:rsidR="00C30850" w:rsidRDefault="008B7482">
      <w:pPr>
        <w:pStyle w:val="Body"/>
      </w:pPr>
      <w:r>
        <w:t>Staff (4 responses)</w:t>
      </w:r>
    </w:p>
    <w:p w:rsidR="00C30850" w:rsidRDefault="008B7482">
      <w:pPr>
        <w:pStyle w:val="Body"/>
        <w:numPr>
          <w:ilvl w:val="0"/>
          <w:numId w:val="3"/>
        </w:numPr>
      </w:pPr>
      <w:r>
        <w:t>Improved leadership</w:t>
      </w:r>
    </w:p>
    <w:p w:rsidR="00C30850" w:rsidRDefault="008B7482">
      <w:pPr>
        <w:pStyle w:val="Body"/>
        <w:numPr>
          <w:ilvl w:val="0"/>
          <w:numId w:val="3"/>
        </w:numPr>
      </w:pPr>
      <w:r>
        <w:t>Approachable staff</w:t>
      </w:r>
    </w:p>
    <w:p w:rsidR="00C30850" w:rsidRDefault="008B7482">
      <w:pPr>
        <w:pStyle w:val="Body"/>
        <w:numPr>
          <w:ilvl w:val="0"/>
          <w:numId w:val="3"/>
        </w:numPr>
      </w:pPr>
      <w:proofErr w:type="spellStart"/>
      <w:r>
        <w:t>Mrs</w:t>
      </w:r>
      <w:proofErr w:type="spellEnd"/>
      <w:r>
        <w:t xml:space="preserve"> Wright has created a very friendly and encouraging environment in the school</w:t>
      </w:r>
    </w:p>
    <w:p w:rsidR="00C30850" w:rsidRDefault="008B7482">
      <w:pPr>
        <w:pStyle w:val="Body"/>
        <w:numPr>
          <w:ilvl w:val="0"/>
          <w:numId w:val="3"/>
        </w:numPr>
      </w:pPr>
      <w:r>
        <w:t>New janitor</w:t>
      </w:r>
    </w:p>
    <w:p w:rsidR="00C30850" w:rsidRDefault="00C30850">
      <w:pPr>
        <w:pStyle w:val="Body"/>
      </w:pPr>
    </w:p>
    <w:p w:rsidR="00C30850" w:rsidRDefault="008B7482">
      <w:pPr>
        <w:pStyle w:val="Body"/>
      </w:pPr>
      <w:r>
        <w:t xml:space="preserve">Parental involvement </w:t>
      </w:r>
    </w:p>
    <w:p w:rsidR="00C30850" w:rsidRDefault="008B7482">
      <w:pPr>
        <w:pStyle w:val="Body"/>
        <w:numPr>
          <w:ilvl w:val="0"/>
          <w:numId w:val="3"/>
        </w:numPr>
      </w:pPr>
      <w:r>
        <w:t>Valued parental contribution</w:t>
      </w:r>
    </w:p>
    <w:p w:rsidR="00C30850" w:rsidRDefault="008B7482">
      <w:pPr>
        <w:pStyle w:val="Body"/>
        <w:numPr>
          <w:ilvl w:val="0"/>
          <w:numId w:val="3"/>
        </w:numPr>
      </w:pPr>
      <w:r>
        <w:t>Better parental involvement</w:t>
      </w:r>
    </w:p>
    <w:p w:rsidR="00C30850" w:rsidRDefault="008B7482">
      <w:pPr>
        <w:pStyle w:val="Body"/>
        <w:numPr>
          <w:ilvl w:val="0"/>
          <w:numId w:val="3"/>
        </w:numPr>
      </w:pPr>
      <w:r>
        <w:t>Good team</w:t>
      </w:r>
      <w:r>
        <w:t xml:space="preserve"> building activities </w:t>
      </w:r>
    </w:p>
    <w:p w:rsidR="00C30850" w:rsidRDefault="00C30850">
      <w:pPr>
        <w:pStyle w:val="Body"/>
      </w:pPr>
    </w:p>
    <w:p w:rsidR="00C30850" w:rsidRDefault="008B7482">
      <w:pPr>
        <w:pStyle w:val="Body"/>
      </w:pPr>
      <w:r>
        <w:t>Life of the school (7 responses)</w:t>
      </w:r>
    </w:p>
    <w:p w:rsidR="00C30850" w:rsidRDefault="008B7482">
      <w:pPr>
        <w:pStyle w:val="Body"/>
        <w:numPr>
          <w:ilvl w:val="0"/>
          <w:numId w:val="3"/>
        </w:numPr>
      </w:pPr>
      <w:r>
        <w:t>Friday master classes</w:t>
      </w:r>
    </w:p>
    <w:p w:rsidR="00C30850" w:rsidRDefault="008B7482">
      <w:pPr>
        <w:pStyle w:val="Body"/>
        <w:numPr>
          <w:ilvl w:val="0"/>
          <w:numId w:val="3"/>
        </w:numPr>
      </w:pPr>
      <w:r>
        <w:t>The master classes are fantastic</w:t>
      </w:r>
    </w:p>
    <w:p w:rsidR="00C30850" w:rsidRDefault="008B7482">
      <w:pPr>
        <w:pStyle w:val="Body"/>
        <w:numPr>
          <w:ilvl w:val="0"/>
          <w:numId w:val="3"/>
        </w:numPr>
      </w:pPr>
      <w:r>
        <w:t>I really like the master classes and think this is a great idea.</w:t>
      </w:r>
    </w:p>
    <w:p w:rsidR="00C30850" w:rsidRDefault="008B7482">
      <w:pPr>
        <w:pStyle w:val="Body"/>
        <w:numPr>
          <w:ilvl w:val="0"/>
          <w:numId w:val="3"/>
        </w:numPr>
      </w:pPr>
      <w:r>
        <w:t xml:space="preserve">Involving children in different activities </w:t>
      </w:r>
    </w:p>
    <w:p w:rsidR="00C30850" w:rsidRDefault="008B7482">
      <w:pPr>
        <w:pStyle w:val="Body"/>
        <w:numPr>
          <w:ilvl w:val="0"/>
          <w:numId w:val="3"/>
        </w:numPr>
      </w:pPr>
      <w:r>
        <w:t>Good P7 activities</w:t>
      </w:r>
    </w:p>
    <w:p w:rsidR="00C30850" w:rsidRDefault="008B7482">
      <w:pPr>
        <w:pStyle w:val="Body"/>
        <w:numPr>
          <w:ilvl w:val="0"/>
          <w:numId w:val="3"/>
        </w:numPr>
      </w:pPr>
      <w:r>
        <w:t>Movie nights</w:t>
      </w:r>
    </w:p>
    <w:p w:rsidR="00C30850" w:rsidRDefault="008B7482">
      <w:pPr>
        <w:pStyle w:val="Body"/>
        <w:numPr>
          <w:ilvl w:val="0"/>
          <w:numId w:val="3"/>
        </w:numPr>
      </w:pPr>
      <w:r>
        <w:t>Lots</w:t>
      </w:r>
      <w:r>
        <w:t xml:space="preserve"> of sports and clubs with teacher involvement</w:t>
      </w:r>
    </w:p>
    <w:p w:rsidR="00C30850" w:rsidRDefault="00C30850">
      <w:pPr>
        <w:pStyle w:val="Body"/>
      </w:pPr>
    </w:p>
    <w:p w:rsidR="00C30850" w:rsidRDefault="008B7482">
      <w:pPr>
        <w:pStyle w:val="Body"/>
      </w:pPr>
      <w:r>
        <w:t>Communication (11 responses)</w:t>
      </w:r>
    </w:p>
    <w:p w:rsidR="00C30850" w:rsidRDefault="008B7482">
      <w:pPr>
        <w:pStyle w:val="Body"/>
        <w:numPr>
          <w:ilvl w:val="0"/>
          <w:numId w:val="3"/>
        </w:numPr>
      </w:pPr>
      <w:r>
        <w:t xml:space="preserve">Communication has improved </w:t>
      </w:r>
    </w:p>
    <w:p w:rsidR="00C30850" w:rsidRDefault="008B7482">
      <w:pPr>
        <w:pStyle w:val="Body"/>
        <w:numPr>
          <w:ilvl w:val="0"/>
          <w:numId w:val="3"/>
        </w:numPr>
      </w:pPr>
      <w:r>
        <w:t>Good communication</w:t>
      </w:r>
    </w:p>
    <w:p w:rsidR="00C30850" w:rsidRDefault="008B7482">
      <w:pPr>
        <w:pStyle w:val="Body"/>
        <w:numPr>
          <w:ilvl w:val="0"/>
          <w:numId w:val="3"/>
        </w:numPr>
      </w:pPr>
      <w:r>
        <w:t xml:space="preserve">Communication is excellent </w:t>
      </w:r>
    </w:p>
    <w:p w:rsidR="00C30850" w:rsidRDefault="008B7482">
      <w:pPr>
        <w:pStyle w:val="Body"/>
        <w:numPr>
          <w:ilvl w:val="0"/>
          <w:numId w:val="3"/>
        </w:numPr>
      </w:pPr>
      <w:r>
        <w:t>Better communication</w:t>
      </w:r>
    </w:p>
    <w:p w:rsidR="00C30850" w:rsidRDefault="008B7482">
      <w:pPr>
        <w:pStyle w:val="Body"/>
        <w:numPr>
          <w:ilvl w:val="0"/>
          <w:numId w:val="3"/>
        </w:numPr>
      </w:pPr>
      <w:r>
        <w:t xml:space="preserve">Communication from school with parents (i.e. Letters home, text </w:t>
      </w:r>
      <w:proofErr w:type="spellStart"/>
      <w:r>
        <w:t>etc</w:t>
      </w:r>
      <w:proofErr w:type="spellEnd"/>
      <w:r>
        <w:t>) has improved in</w:t>
      </w:r>
      <w:r>
        <w:t xml:space="preserve"> the last year or so</w:t>
      </w:r>
    </w:p>
    <w:p w:rsidR="00C30850" w:rsidRDefault="008B7482">
      <w:pPr>
        <w:pStyle w:val="Body"/>
        <w:numPr>
          <w:ilvl w:val="0"/>
          <w:numId w:val="3"/>
        </w:numPr>
      </w:pPr>
      <w:r>
        <w:t>The monthly newsletter is good too with all the information that's put into it</w:t>
      </w:r>
    </w:p>
    <w:p w:rsidR="00C30850" w:rsidRDefault="008B7482">
      <w:pPr>
        <w:pStyle w:val="Body"/>
        <w:numPr>
          <w:ilvl w:val="0"/>
          <w:numId w:val="3"/>
        </w:numPr>
      </w:pPr>
      <w:r>
        <w:t>Communication is great</w:t>
      </w:r>
    </w:p>
    <w:p w:rsidR="00C30850" w:rsidRDefault="008B7482">
      <w:pPr>
        <w:pStyle w:val="Body"/>
        <w:numPr>
          <w:ilvl w:val="0"/>
          <w:numId w:val="3"/>
        </w:numPr>
      </w:pPr>
      <w:r>
        <w:t>Much better communication and warning of dates of events coming up</w:t>
      </w:r>
    </w:p>
    <w:p w:rsidR="00C30850" w:rsidRDefault="008B7482">
      <w:pPr>
        <w:pStyle w:val="Body"/>
        <w:numPr>
          <w:ilvl w:val="0"/>
          <w:numId w:val="3"/>
        </w:numPr>
      </w:pPr>
      <w:r>
        <w:t>Communication regarding my children's learning and progress is ver</w:t>
      </w:r>
      <w:r>
        <w:t>y good</w:t>
      </w:r>
    </w:p>
    <w:p w:rsidR="00C30850" w:rsidRDefault="008B7482">
      <w:pPr>
        <w:pStyle w:val="Body"/>
        <w:numPr>
          <w:ilvl w:val="0"/>
          <w:numId w:val="3"/>
        </w:numPr>
      </w:pPr>
      <w:r>
        <w:t>New homework diaries at the start of term</w:t>
      </w:r>
    </w:p>
    <w:p w:rsidR="00C30850" w:rsidRDefault="008B7482">
      <w:pPr>
        <w:pStyle w:val="Body"/>
        <w:numPr>
          <w:ilvl w:val="0"/>
          <w:numId w:val="3"/>
        </w:numPr>
      </w:pPr>
      <w:r>
        <w:t>Newsletter with dates well in advance has been helpful</w:t>
      </w:r>
    </w:p>
    <w:p w:rsidR="00C30850" w:rsidRDefault="00C30850">
      <w:pPr>
        <w:pStyle w:val="Body"/>
      </w:pPr>
    </w:p>
    <w:p w:rsidR="00C30850" w:rsidRDefault="008B7482">
      <w:pPr>
        <w:pStyle w:val="Body"/>
      </w:pPr>
      <w:r>
        <w:t>Other</w:t>
      </w:r>
    </w:p>
    <w:p w:rsidR="00C30850" w:rsidRDefault="008B7482">
      <w:pPr>
        <w:pStyle w:val="Body"/>
        <w:numPr>
          <w:ilvl w:val="0"/>
          <w:numId w:val="3"/>
        </w:numPr>
      </w:pPr>
      <w:r>
        <w:t>Level of homework is more manageable this year</w:t>
      </w:r>
    </w:p>
    <w:p w:rsidR="00C30850" w:rsidRDefault="008B7482">
      <w:pPr>
        <w:pStyle w:val="Body"/>
        <w:numPr>
          <w:ilvl w:val="0"/>
          <w:numId w:val="3"/>
        </w:numPr>
      </w:pPr>
      <w:r>
        <w:t xml:space="preserve">The walls have been painted </w:t>
      </w:r>
    </w:p>
    <w:p w:rsidR="00C30850" w:rsidRDefault="00C30850">
      <w:pPr>
        <w:pStyle w:val="Body"/>
      </w:pPr>
    </w:p>
    <w:p w:rsidR="00C30850" w:rsidRDefault="008B7482" w:rsidP="008B7482">
      <w:pPr>
        <w:pStyle w:val="Body"/>
        <w:jc w:val="center"/>
      </w:pPr>
      <w:r>
        <w:rPr>
          <w:b/>
          <w:bCs/>
          <w:sz w:val="28"/>
          <w:szCs w:val="28"/>
        </w:rPr>
        <w:t>What aspects of our school do we need to improve?</w:t>
      </w:r>
    </w:p>
    <w:p w:rsidR="00C30850" w:rsidRDefault="008B7482">
      <w:pPr>
        <w:pStyle w:val="Body"/>
      </w:pPr>
      <w:r>
        <w:t>Car park</w:t>
      </w:r>
    </w:p>
    <w:p w:rsidR="00C30850" w:rsidRDefault="008B7482">
      <w:pPr>
        <w:pStyle w:val="Body"/>
        <w:numPr>
          <w:ilvl w:val="0"/>
          <w:numId w:val="3"/>
        </w:numPr>
      </w:pPr>
      <w:r>
        <w:t>Parking,</w:t>
      </w:r>
      <w:r>
        <w:t xml:space="preserve"> traffic control</w:t>
      </w:r>
    </w:p>
    <w:p w:rsidR="00C30850" w:rsidRDefault="008B7482">
      <w:pPr>
        <w:pStyle w:val="Body"/>
        <w:numPr>
          <w:ilvl w:val="0"/>
          <w:numId w:val="3"/>
        </w:numPr>
      </w:pPr>
      <w:r>
        <w:t>Parking and make sure no one smokes on school grounds</w:t>
      </w:r>
    </w:p>
    <w:p w:rsidR="00C30850" w:rsidRDefault="0051218C">
      <w:pPr>
        <w:pStyle w:val="Body"/>
        <w:rPr>
          <w:i/>
        </w:rPr>
      </w:pPr>
      <w:r>
        <w:rPr>
          <w:i/>
        </w:rPr>
        <w:t>This will continue to be a focus for our Junior Road Safety Officers</w:t>
      </w:r>
    </w:p>
    <w:p w:rsidR="0051218C" w:rsidRPr="0051218C" w:rsidRDefault="0051218C">
      <w:pPr>
        <w:pStyle w:val="Body"/>
        <w:rPr>
          <w:i/>
        </w:rPr>
      </w:pPr>
    </w:p>
    <w:p w:rsidR="00C30850" w:rsidRDefault="008B7482">
      <w:pPr>
        <w:pStyle w:val="Body"/>
      </w:pPr>
      <w:r>
        <w:t>Website</w:t>
      </w:r>
    </w:p>
    <w:p w:rsidR="00C30850" w:rsidRDefault="008B7482">
      <w:pPr>
        <w:pStyle w:val="Body"/>
        <w:numPr>
          <w:ilvl w:val="0"/>
          <w:numId w:val="3"/>
        </w:numPr>
      </w:pPr>
      <w:r>
        <w:t>School website-keep it more up to date</w:t>
      </w:r>
    </w:p>
    <w:p w:rsidR="00C30850" w:rsidRDefault="008B7482">
      <w:pPr>
        <w:pStyle w:val="Body"/>
        <w:numPr>
          <w:ilvl w:val="0"/>
          <w:numId w:val="3"/>
        </w:numPr>
      </w:pPr>
      <w:r>
        <w:t>More info on websites</w:t>
      </w:r>
    </w:p>
    <w:p w:rsidR="00C30850" w:rsidRDefault="008B7482">
      <w:pPr>
        <w:pStyle w:val="Body"/>
        <w:numPr>
          <w:ilvl w:val="0"/>
          <w:numId w:val="3"/>
        </w:numPr>
      </w:pPr>
      <w:r>
        <w:t>The website could be better used / up to date</w:t>
      </w:r>
    </w:p>
    <w:p w:rsidR="00C30850" w:rsidRDefault="008B7482">
      <w:pPr>
        <w:pStyle w:val="Body"/>
        <w:numPr>
          <w:ilvl w:val="0"/>
          <w:numId w:val="3"/>
        </w:numPr>
      </w:pPr>
      <w:r>
        <w:t>Keep the school web page up to date.</w:t>
      </w:r>
    </w:p>
    <w:p w:rsidR="00C30850" w:rsidRPr="008B7482" w:rsidRDefault="008B7482">
      <w:pPr>
        <w:pStyle w:val="Body"/>
        <w:rPr>
          <w:i/>
        </w:rPr>
      </w:pPr>
      <w:r w:rsidRPr="008B7482">
        <w:rPr>
          <w:i/>
        </w:rPr>
        <w:t>We will continue to work on this</w:t>
      </w:r>
    </w:p>
    <w:p w:rsidR="008B7482" w:rsidRDefault="008B7482">
      <w:pPr>
        <w:pStyle w:val="Body"/>
      </w:pPr>
    </w:p>
    <w:p w:rsidR="00C30850" w:rsidRDefault="008B7482">
      <w:pPr>
        <w:pStyle w:val="Body"/>
      </w:pPr>
      <w:r>
        <w:t>Playground</w:t>
      </w:r>
    </w:p>
    <w:p w:rsidR="00C30850" w:rsidRDefault="008B7482">
      <w:pPr>
        <w:pStyle w:val="Body"/>
        <w:numPr>
          <w:ilvl w:val="0"/>
          <w:numId w:val="3"/>
        </w:numPr>
      </w:pPr>
      <w:r>
        <w:t>The football pitch</w:t>
      </w:r>
    </w:p>
    <w:p w:rsidR="00C30850" w:rsidRDefault="008B7482">
      <w:pPr>
        <w:pStyle w:val="Body"/>
        <w:numPr>
          <w:ilvl w:val="0"/>
          <w:numId w:val="3"/>
        </w:numPr>
      </w:pPr>
      <w:r>
        <w:t>Playground resources</w:t>
      </w:r>
    </w:p>
    <w:p w:rsidR="00C30850" w:rsidRDefault="008B7482">
      <w:pPr>
        <w:pStyle w:val="Body"/>
        <w:numPr>
          <w:ilvl w:val="0"/>
          <w:numId w:val="3"/>
        </w:numPr>
      </w:pPr>
      <w:r>
        <w:t xml:space="preserve">Fix the football pitch </w:t>
      </w:r>
    </w:p>
    <w:p w:rsidR="00C30850" w:rsidRDefault="008B7482">
      <w:pPr>
        <w:pStyle w:val="Body"/>
        <w:numPr>
          <w:ilvl w:val="0"/>
          <w:numId w:val="3"/>
        </w:numPr>
      </w:pPr>
      <w:r>
        <w:t>My son would like to see the football area improved</w:t>
      </w:r>
    </w:p>
    <w:p w:rsidR="00C30850" w:rsidRDefault="008B7482">
      <w:pPr>
        <w:pStyle w:val="Body"/>
        <w:numPr>
          <w:ilvl w:val="0"/>
          <w:numId w:val="3"/>
        </w:numPr>
      </w:pPr>
      <w:r>
        <w:t>A shelter for parents in playground for drop off/pick up</w:t>
      </w:r>
    </w:p>
    <w:p w:rsidR="00C30850" w:rsidRPr="0051218C" w:rsidRDefault="0051218C">
      <w:pPr>
        <w:pStyle w:val="Body"/>
        <w:rPr>
          <w:i/>
        </w:rPr>
      </w:pPr>
      <w:r>
        <w:rPr>
          <w:i/>
        </w:rPr>
        <w:t>I have been assured that o</w:t>
      </w:r>
      <w:r w:rsidRPr="0051218C">
        <w:rPr>
          <w:i/>
        </w:rPr>
        <w:t>ur</w:t>
      </w:r>
      <w:r>
        <w:rPr>
          <w:i/>
        </w:rPr>
        <w:t xml:space="preserve"> football pitch</w:t>
      </w:r>
      <w:r w:rsidRPr="0051218C">
        <w:rPr>
          <w:i/>
        </w:rPr>
        <w:t xml:space="preserve"> repair</w:t>
      </w:r>
      <w:r>
        <w:rPr>
          <w:i/>
        </w:rPr>
        <w:t xml:space="preserve"> is imminent.  Our Creativity Council have consulted with the children and purchased new resources for the playground.</w:t>
      </w:r>
      <w:r w:rsidRPr="0051218C">
        <w:rPr>
          <w:i/>
        </w:rPr>
        <w:t xml:space="preserve"> </w:t>
      </w:r>
    </w:p>
    <w:p w:rsidR="0051218C" w:rsidRDefault="0051218C">
      <w:pPr>
        <w:pStyle w:val="Body"/>
      </w:pPr>
    </w:p>
    <w:p w:rsidR="00C30850" w:rsidRDefault="008B7482">
      <w:pPr>
        <w:pStyle w:val="Body"/>
      </w:pPr>
      <w:r>
        <w:t>Outdoor play</w:t>
      </w:r>
    </w:p>
    <w:p w:rsidR="00C30850" w:rsidRDefault="008B7482">
      <w:pPr>
        <w:pStyle w:val="Body"/>
        <w:numPr>
          <w:ilvl w:val="0"/>
          <w:numId w:val="3"/>
        </w:numPr>
      </w:pPr>
      <w:r>
        <w:t>Outdoor play and interactive learning to develop problem solving skills and team buildin</w:t>
      </w:r>
      <w:r>
        <w:t>g.</w:t>
      </w:r>
    </w:p>
    <w:p w:rsidR="00C30850" w:rsidRDefault="008B7482">
      <w:pPr>
        <w:pStyle w:val="Body"/>
        <w:numPr>
          <w:ilvl w:val="0"/>
          <w:numId w:val="3"/>
        </w:numPr>
      </w:pPr>
      <w:r>
        <w:t>More excursions</w:t>
      </w:r>
    </w:p>
    <w:p w:rsidR="0051218C" w:rsidRPr="0051218C" w:rsidRDefault="0051218C" w:rsidP="0051218C">
      <w:pPr>
        <w:pStyle w:val="Body"/>
        <w:rPr>
          <w:i/>
        </w:rPr>
      </w:pPr>
      <w:r w:rsidRPr="0051218C">
        <w:rPr>
          <w:i/>
        </w:rPr>
        <w:t xml:space="preserve">One of the barriers we face for excursions is having enough parent helpers, if you are able to help please speak to our office team who </w:t>
      </w:r>
      <w:r>
        <w:rPr>
          <w:i/>
        </w:rPr>
        <w:t>will explain how you can provide your support.</w:t>
      </w:r>
    </w:p>
    <w:p w:rsidR="00C30850" w:rsidRDefault="00C30850">
      <w:pPr>
        <w:pStyle w:val="Body"/>
      </w:pPr>
    </w:p>
    <w:p w:rsidR="00C30850" w:rsidRDefault="008B7482">
      <w:pPr>
        <w:pStyle w:val="Body"/>
      </w:pPr>
      <w:r>
        <w:t xml:space="preserve">Homework </w:t>
      </w:r>
    </w:p>
    <w:p w:rsidR="00C30850" w:rsidRDefault="008B7482">
      <w:pPr>
        <w:pStyle w:val="Body"/>
        <w:numPr>
          <w:ilvl w:val="0"/>
          <w:numId w:val="3"/>
        </w:numPr>
      </w:pPr>
      <w:r>
        <w:t>Homework - making it purposeful and only given when necessary.  Suited more to needs of pupils. Research based in upper stages with more pupil choice.</w:t>
      </w:r>
    </w:p>
    <w:p w:rsidR="0051218C" w:rsidRPr="0051218C" w:rsidRDefault="0051218C" w:rsidP="0051218C">
      <w:pPr>
        <w:pStyle w:val="Body"/>
        <w:rPr>
          <w:i/>
        </w:rPr>
      </w:pPr>
      <w:r w:rsidRPr="0051218C">
        <w:rPr>
          <w:i/>
        </w:rPr>
        <w:t>This term our older pupils have personal topics as homework activities.  We are also trying to provide more optional family orientated homework challenges</w:t>
      </w:r>
      <w:r>
        <w:rPr>
          <w:i/>
        </w:rPr>
        <w:t xml:space="preserve"> so the whole family can get involved</w:t>
      </w:r>
      <w:r w:rsidRPr="0051218C">
        <w:rPr>
          <w:i/>
        </w:rPr>
        <w:t>.</w:t>
      </w:r>
    </w:p>
    <w:p w:rsidR="00C30850" w:rsidRDefault="00C30850">
      <w:pPr>
        <w:pStyle w:val="Body"/>
      </w:pPr>
    </w:p>
    <w:p w:rsidR="00C30850" w:rsidRDefault="008B7482">
      <w:pPr>
        <w:pStyle w:val="Body"/>
      </w:pPr>
      <w:r>
        <w:t>Communication</w:t>
      </w:r>
    </w:p>
    <w:p w:rsidR="00C30850" w:rsidRDefault="008B7482">
      <w:pPr>
        <w:pStyle w:val="Body"/>
        <w:numPr>
          <w:ilvl w:val="0"/>
          <w:numId w:val="3"/>
        </w:numPr>
      </w:pPr>
      <w:r>
        <w:t xml:space="preserve">Communication - sometimes little notice given for things we </w:t>
      </w:r>
      <w:r>
        <w:t>need to plan for</w:t>
      </w:r>
    </w:p>
    <w:p w:rsidR="00C30850" w:rsidRDefault="008B7482">
      <w:pPr>
        <w:pStyle w:val="Body"/>
        <w:numPr>
          <w:ilvl w:val="0"/>
          <w:numId w:val="3"/>
        </w:numPr>
      </w:pPr>
      <w:r>
        <w:t>Photos of special activities e.g. Mad hair day, dress up</w:t>
      </w:r>
    </w:p>
    <w:p w:rsidR="00C30850" w:rsidRDefault="008B7482">
      <w:pPr>
        <w:pStyle w:val="Body"/>
        <w:numPr>
          <w:ilvl w:val="0"/>
          <w:numId w:val="3"/>
        </w:numPr>
      </w:pPr>
      <w:r>
        <w:t>Possible introduction of school twitter page, however, I appreciate this requires commitment from staff</w:t>
      </w:r>
    </w:p>
    <w:p w:rsidR="00C30850" w:rsidRDefault="008B7482">
      <w:pPr>
        <w:pStyle w:val="Body"/>
        <w:numPr>
          <w:ilvl w:val="0"/>
          <w:numId w:val="3"/>
        </w:numPr>
      </w:pPr>
      <w:r>
        <w:t xml:space="preserve">Communication with parents as to child's learning, more often. I would like a </w:t>
      </w:r>
      <w:r>
        <w:t xml:space="preserve">written report card like I used to have when I was at school.  </w:t>
      </w:r>
    </w:p>
    <w:p w:rsidR="00C30850" w:rsidRDefault="008B7482">
      <w:pPr>
        <w:pStyle w:val="Body"/>
        <w:numPr>
          <w:ilvl w:val="0"/>
          <w:numId w:val="3"/>
        </w:numPr>
      </w:pPr>
      <w:r>
        <w:t xml:space="preserve">Still don't like </w:t>
      </w:r>
      <w:proofErr w:type="gramStart"/>
      <w:r>
        <w:t>parents</w:t>
      </w:r>
      <w:proofErr w:type="gramEnd"/>
      <w:r>
        <w:t xml:space="preserve"> night being in busy, noisy, not private gym hall.  Appointments could be longer as always run over anyway.</w:t>
      </w:r>
    </w:p>
    <w:p w:rsidR="00C30850" w:rsidRPr="0051218C" w:rsidRDefault="0051218C">
      <w:pPr>
        <w:pStyle w:val="Body"/>
        <w:rPr>
          <w:i/>
        </w:rPr>
      </w:pPr>
      <w:r>
        <w:rPr>
          <w:i/>
        </w:rPr>
        <w:t xml:space="preserve">School newsletter is always issued and published on the first school day of the month.  This can be referenced on the website.  We are exploring other ideas of how best to ‘digitally’ communicate.  Our homework diaries provide a more regular and personal means of sharing with you what your children have been learning. </w:t>
      </w:r>
      <w:r w:rsidR="00F66D5A">
        <w:rPr>
          <w:i/>
        </w:rPr>
        <w:t>Written report cards are issued in June and there are a variety of other planned events throughout the year which enable us to share your child’s learning with you.</w:t>
      </w:r>
    </w:p>
    <w:p w:rsidR="00C30850" w:rsidRPr="00F66D5A" w:rsidRDefault="00F66D5A">
      <w:pPr>
        <w:pStyle w:val="Body"/>
        <w:rPr>
          <w:i/>
        </w:rPr>
      </w:pPr>
      <w:r w:rsidRPr="00F66D5A">
        <w:rPr>
          <w:i/>
        </w:rPr>
        <w:t>Unfortunately we are unable to offer longer parent night appointments but please use the homework diaries, or make another appointment, to communicate with the class teacher.</w:t>
      </w:r>
    </w:p>
    <w:p w:rsidR="00F66D5A" w:rsidRDefault="00F66D5A">
      <w:pPr>
        <w:pStyle w:val="Body"/>
      </w:pPr>
    </w:p>
    <w:p w:rsidR="00F66D5A" w:rsidRDefault="00F66D5A">
      <w:pPr>
        <w:pStyle w:val="Body"/>
      </w:pPr>
    </w:p>
    <w:p w:rsidR="00C30850" w:rsidRDefault="008B7482">
      <w:pPr>
        <w:pStyle w:val="Body"/>
      </w:pPr>
      <w:r>
        <w:t>Other</w:t>
      </w:r>
    </w:p>
    <w:p w:rsidR="00C30850" w:rsidRDefault="008B7482">
      <w:pPr>
        <w:pStyle w:val="Body"/>
        <w:numPr>
          <w:ilvl w:val="0"/>
          <w:numId w:val="3"/>
        </w:numPr>
      </w:pPr>
      <w:proofErr w:type="gramStart"/>
      <w:r>
        <w:t>some</w:t>
      </w:r>
      <w:proofErr w:type="gramEnd"/>
      <w:r>
        <w:t xml:space="preserve"> form of online payment system for paying school</w:t>
      </w:r>
      <w:r>
        <w:t xml:space="preserve"> lunches.</w:t>
      </w:r>
    </w:p>
    <w:p w:rsidR="00F66D5A" w:rsidRPr="00F66D5A" w:rsidRDefault="00F66D5A" w:rsidP="00F66D5A">
      <w:pPr>
        <w:pStyle w:val="Body"/>
        <w:rPr>
          <w:i/>
        </w:rPr>
      </w:pPr>
      <w:r w:rsidRPr="00F66D5A">
        <w:rPr>
          <w:i/>
        </w:rPr>
        <w:t xml:space="preserve">I have </w:t>
      </w:r>
      <w:r>
        <w:rPr>
          <w:i/>
        </w:rPr>
        <w:t>continued to request this facility and have been advised that this is being piloted in some schools.</w:t>
      </w:r>
    </w:p>
    <w:p w:rsidR="00C30850" w:rsidRDefault="008B7482">
      <w:pPr>
        <w:pStyle w:val="Body"/>
        <w:numPr>
          <w:ilvl w:val="0"/>
          <w:numId w:val="3"/>
        </w:numPr>
      </w:pPr>
      <w:r>
        <w:t>Socio economic inclusion - frequent fundraising activities must put pressure on low income families</w:t>
      </w:r>
    </w:p>
    <w:p w:rsidR="00F66D5A" w:rsidRPr="00F66D5A" w:rsidRDefault="00F66D5A" w:rsidP="00F66D5A">
      <w:pPr>
        <w:pStyle w:val="Body"/>
        <w:rPr>
          <w:i/>
        </w:rPr>
      </w:pPr>
      <w:r>
        <w:rPr>
          <w:i/>
        </w:rPr>
        <w:t>We now have measures in place to assist some families by providing free tickets to discos, shows etc.  If you are concerned about your financial situation, please come and talk to me in confidence.</w:t>
      </w:r>
    </w:p>
    <w:p w:rsidR="00C30850" w:rsidRDefault="008B7482">
      <w:pPr>
        <w:pStyle w:val="Body"/>
        <w:numPr>
          <w:ilvl w:val="0"/>
          <w:numId w:val="3"/>
        </w:numPr>
      </w:pPr>
      <w:r>
        <w:t>Sometimes I have to use breakfast club and I feel that the responsible thing to do with the younger more vulnerable children, should not be to put</w:t>
      </w:r>
      <w:r>
        <w:t xml:space="preserve"> them into the playground at 845</w:t>
      </w:r>
    </w:p>
    <w:p w:rsidR="00F66D5A" w:rsidRPr="00F66D5A" w:rsidRDefault="00F66D5A" w:rsidP="00F66D5A">
      <w:pPr>
        <w:pStyle w:val="Body"/>
        <w:rPr>
          <w:i/>
        </w:rPr>
      </w:pPr>
      <w:r>
        <w:rPr>
          <w:i/>
        </w:rPr>
        <w:t xml:space="preserve">The breakfast club is not a child care facility but a means to help children have a healthy start to their day.  South </w:t>
      </w:r>
      <w:proofErr w:type="spellStart"/>
      <w:r>
        <w:rPr>
          <w:i/>
        </w:rPr>
        <w:t>Lanarkshire</w:t>
      </w:r>
      <w:proofErr w:type="spellEnd"/>
      <w:r>
        <w:rPr>
          <w:i/>
        </w:rPr>
        <w:t xml:space="preserve"> Council Facilities only provide breakfast staff until 8.45am.  </w:t>
      </w:r>
    </w:p>
    <w:p w:rsidR="00C30850" w:rsidRDefault="008B7482">
      <w:pPr>
        <w:pStyle w:val="Body"/>
        <w:numPr>
          <w:ilvl w:val="0"/>
          <w:numId w:val="3"/>
        </w:numPr>
      </w:pPr>
      <w:r>
        <w:t>I would love our children to learn a second language in primary school</w:t>
      </w:r>
    </w:p>
    <w:p w:rsidR="00F66D5A" w:rsidRPr="00F66D5A" w:rsidRDefault="00F66D5A" w:rsidP="00F66D5A">
      <w:pPr>
        <w:pStyle w:val="Body"/>
        <w:rPr>
          <w:i/>
        </w:rPr>
      </w:pPr>
      <w:r>
        <w:rPr>
          <w:i/>
        </w:rPr>
        <w:t>All of our children learn French and P5s learn Spanish.</w:t>
      </w:r>
    </w:p>
    <w:p w:rsidR="00C30850" w:rsidRDefault="008B7482">
      <w:pPr>
        <w:pStyle w:val="Body"/>
        <w:numPr>
          <w:ilvl w:val="0"/>
          <w:numId w:val="3"/>
        </w:numPr>
      </w:pPr>
      <w:r>
        <w:t>Soap in bathroom is usually really runny</w:t>
      </w:r>
    </w:p>
    <w:p w:rsidR="00C30850" w:rsidRDefault="008B7482">
      <w:pPr>
        <w:pStyle w:val="Body"/>
        <w:numPr>
          <w:ilvl w:val="0"/>
          <w:numId w:val="3"/>
        </w:numPr>
      </w:pPr>
      <w:r>
        <w:t>Can't think of any</w:t>
      </w:r>
    </w:p>
    <w:p w:rsidR="00C30850" w:rsidRDefault="008B7482">
      <w:pPr>
        <w:pStyle w:val="Body"/>
        <w:numPr>
          <w:ilvl w:val="0"/>
          <w:numId w:val="3"/>
        </w:numPr>
      </w:pPr>
      <w:r>
        <w:t>I don't have any complaints</w:t>
      </w:r>
    </w:p>
    <w:p w:rsidR="00C30850" w:rsidRDefault="008B7482">
      <w:pPr>
        <w:pStyle w:val="Body"/>
        <w:numPr>
          <w:ilvl w:val="0"/>
          <w:numId w:val="3"/>
        </w:numPr>
      </w:pPr>
      <w:r>
        <w:t>We have no complaints regarding any aspect of the school or th</w:t>
      </w:r>
      <w:r>
        <w:t>e staff</w:t>
      </w:r>
    </w:p>
    <w:p w:rsidR="00C30850" w:rsidRDefault="008B7482">
      <w:pPr>
        <w:pStyle w:val="Body"/>
        <w:numPr>
          <w:ilvl w:val="0"/>
          <w:numId w:val="3"/>
        </w:numPr>
      </w:pPr>
      <w:r>
        <w:t>I see no negatives at present</w:t>
      </w:r>
    </w:p>
    <w:p w:rsidR="00C30850" w:rsidRDefault="00C30850">
      <w:pPr>
        <w:pStyle w:val="Body"/>
      </w:pPr>
    </w:p>
    <w:p w:rsidR="00C30850" w:rsidRDefault="00C30850">
      <w:pPr>
        <w:pStyle w:val="Body"/>
      </w:pPr>
    </w:p>
    <w:p w:rsidR="00C30850" w:rsidRDefault="008B7482">
      <w:pPr>
        <w:pStyle w:val="Body"/>
      </w:pPr>
      <w:r>
        <w:rPr>
          <w:b/>
          <w:bCs/>
          <w:sz w:val="28"/>
          <w:szCs w:val="28"/>
        </w:rPr>
        <w:t>Are there any other aspects of your child's education you would like more information about?</w:t>
      </w:r>
    </w:p>
    <w:p w:rsidR="00C30850" w:rsidRDefault="00C30850">
      <w:pPr>
        <w:pStyle w:val="Body"/>
      </w:pPr>
    </w:p>
    <w:p w:rsidR="00C30850" w:rsidRDefault="008B7482">
      <w:pPr>
        <w:pStyle w:val="Body"/>
      </w:pPr>
      <w:r>
        <w:t>Assessment &amp; reporting</w:t>
      </w:r>
    </w:p>
    <w:p w:rsidR="00C30850" w:rsidRDefault="008B7482">
      <w:pPr>
        <w:pStyle w:val="Body"/>
        <w:numPr>
          <w:ilvl w:val="0"/>
          <w:numId w:val="3"/>
        </w:numPr>
      </w:pPr>
      <w:r>
        <w:t xml:space="preserve">Class tests prior to high school. Dates and structure to ensure children are prepared </w:t>
      </w:r>
    </w:p>
    <w:p w:rsidR="000F260B" w:rsidRPr="000F260B" w:rsidRDefault="000F260B" w:rsidP="000F260B">
      <w:pPr>
        <w:pStyle w:val="Body"/>
        <w:rPr>
          <w:i/>
        </w:rPr>
      </w:pPr>
      <w:r w:rsidRPr="000F260B">
        <w:rPr>
          <w:i/>
        </w:rPr>
        <w:t xml:space="preserve">Our children currently take part in a </w:t>
      </w:r>
      <w:proofErr w:type="spellStart"/>
      <w:r w:rsidRPr="000F260B">
        <w:rPr>
          <w:i/>
        </w:rPr>
        <w:t>maths</w:t>
      </w:r>
      <w:proofErr w:type="spellEnd"/>
      <w:r w:rsidRPr="000F260B">
        <w:rPr>
          <w:i/>
        </w:rPr>
        <w:t xml:space="preserve"> and reading assessment.  Class teachers prepare the children for these and reflect the work they are already doing within the class.  </w:t>
      </w:r>
    </w:p>
    <w:p w:rsidR="00C30850" w:rsidRDefault="008B7482">
      <w:pPr>
        <w:pStyle w:val="Body"/>
        <w:numPr>
          <w:ilvl w:val="0"/>
          <w:numId w:val="3"/>
        </w:numPr>
      </w:pPr>
      <w:r>
        <w:t xml:space="preserve">The new </w:t>
      </w:r>
      <w:r>
        <w:t>testing which comes in this year.</w:t>
      </w:r>
    </w:p>
    <w:p w:rsidR="00487E3E" w:rsidRDefault="00487E3E" w:rsidP="00487E3E">
      <w:pPr>
        <w:pStyle w:val="Body"/>
        <w:numPr>
          <w:ilvl w:val="0"/>
          <w:numId w:val="3"/>
        </w:numPr>
      </w:pPr>
      <w:r>
        <w:t xml:space="preserve">How is my child doing in comparison to the norm for her age/level - not necessarily others in her class but across 10 year olds in </w:t>
      </w:r>
      <w:proofErr w:type="gramStart"/>
      <w:r>
        <w:t>general.</w:t>
      </w:r>
      <w:proofErr w:type="gramEnd"/>
      <w:r>
        <w:t xml:space="preserve"> Should be automatically be given the results of the "national" assessments that take place.</w:t>
      </w:r>
    </w:p>
    <w:p w:rsidR="000F260B" w:rsidRPr="00F66D5A" w:rsidRDefault="000F260B" w:rsidP="000F260B">
      <w:pPr>
        <w:pStyle w:val="Body"/>
        <w:rPr>
          <w:i/>
        </w:rPr>
      </w:pPr>
      <w:r w:rsidRPr="00F66D5A">
        <w:rPr>
          <w:i/>
        </w:rPr>
        <w:t>New National Testing will be in place from August this year and will involve P1, P4 and P7 children sitting a variety of online assessments</w:t>
      </w:r>
      <w:r>
        <w:rPr>
          <w:i/>
        </w:rPr>
        <w:t xml:space="preserve"> and are presented to children in the form of quizzes</w:t>
      </w:r>
      <w:r w:rsidRPr="00F66D5A">
        <w:rPr>
          <w:i/>
        </w:rPr>
        <w:t xml:space="preserve">.  Further information will be </w:t>
      </w:r>
      <w:proofErr w:type="spellStart"/>
      <w:r w:rsidR="00487E3E">
        <w:rPr>
          <w:i/>
        </w:rPr>
        <w:t>be</w:t>
      </w:r>
      <w:proofErr w:type="spellEnd"/>
      <w:r w:rsidR="00487E3E">
        <w:rPr>
          <w:i/>
        </w:rPr>
        <w:t xml:space="preserve"> made </w:t>
      </w:r>
      <w:r w:rsidRPr="00F66D5A">
        <w:rPr>
          <w:i/>
        </w:rPr>
        <w:t>available next session.</w:t>
      </w:r>
      <w:r w:rsidR="00487E3E">
        <w:rPr>
          <w:i/>
        </w:rPr>
        <w:t xml:space="preserve">  </w:t>
      </w:r>
    </w:p>
    <w:p w:rsidR="00C30850" w:rsidRDefault="008B7482">
      <w:pPr>
        <w:pStyle w:val="Body"/>
        <w:numPr>
          <w:ilvl w:val="0"/>
          <w:numId w:val="3"/>
        </w:numPr>
      </w:pPr>
      <w:r>
        <w:t>I would like to see a weekly or monthly progress report</w:t>
      </w:r>
    </w:p>
    <w:p w:rsidR="00F66D5A" w:rsidRDefault="000F260B" w:rsidP="00F66D5A">
      <w:pPr>
        <w:pStyle w:val="Body"/>
        <w:rPr>
          <w:i/>
        </w:rPr>
      </w:pPr>
      <w:r w:rsidRPr="000F260B">
        <w:rPr>
          <w:i/>
        </w:rPr>
        <w:t>We have combined the learning journeys and homework diaries to keep you more informed about aspects of your child’s learning.  Unfortunately it wouldn’t be possible for staff to complete weekly progress reports.</w:t>
      </w:r>
    </w:p>
    <w:p w:rsidR="00CC553E" w:rsidRDefault="00CC553E" w:rsidP="00F66D5A">
      <w:pPr>
        <w:pStyle w:val="Body"/>
        <w:rPr>
          <w:i/>
        </w:rPr>
      </w:pPr>
    </w:p>
    <w:p w:rsidR="008B7482" w:rsidRDefault="008B7482" w:rsidP="00CC553E">
      <w:pPr>
        <w:pStyle w:val="Body"/>
      </w:pPr>
    </w:p>
    <w:p w:rsidR="00CC553E" w:rsidRDefault="00CC553E" w:rsidP="00CC553E">
      <w:pPr>
        <w:pStyle w:val="Body"/>
      </w:pPr>
      <w:proofErr w:type="spellStart"/>
      <w:r>
        <w:t>Masterclasses</w:t>
      </w:r>
      <w:proofErr w:type="spellEnd"/>
    </w:p>
    <w:p w:rsidR="00CC553E" w:rsidRDefault="00CC553E" w:rsidP="00CC553E">
      <w:pPr>
        <w:pStyle w:val="Body"/>
        <w:numPr>
          <w:ilvl w:val="0"/>
          <w:numId w:val="3"/>
        </w:numPr>
      </w:pPr>
      <w:r>
        <w:t xml:space="preserve">What are </w:t>
      </w:r>
      <w:proofErr w:type="spellStart"/>
      <w:r>
        <w:t>masterclasses</w:t>
      </w:r>
      <w:proofErr w:type="spellEnd"/>
      <w:r>
        <w:t>? What are the subjects for these? '</w:t>
      </w:r>
      <w:proofErr w:type="gramStart"/>
      <w:r>
        <w:t>a</w:t>
      </w:r>
      <w:proofErr w:type="gramEnd"/>
      <w:r>
        <w:t xml:space="preserve"> day in the life' of the class.</w:t>
      </w:r>
    </w:p>
    <w:p w:rsidR="00CC553E" w:rsidRPr="000F260B" w:rsidRDefault="00CC553E" w:rsidP="00CC553E">
      <w:pPr>
        <w:pStyle w:val="Body"/>
        <w:rPr>
          <w:i/>
        </w:rPr>
      </w:pPr>
      <w:proofErr w:type="spellStart"/>
      <w:r w:rsidRPr="000F260B">
        <w:rPr>
          <w:i/>
        </w:rPr>
        <w:t>Masterclasses</w:t>
      </w:r>
      <w:proofErr w:type="spellEnd"/>
      <w:r w:rsidRPr="000F260B">
        <w:rPr>
          <w:i/>
        </w:rPr>
        <w:t xml:space="preserve"> happen on a Friday afternoon and allow pupils an </w:t>
      </w:r>
      <w:proofErr w:type="spellStart"/>
      <w:r w:rsidRPr="000F260B">
        <w:rPr>
          <w:i/>
        </w:rPr>
        <w:t>opporuntity</w:t>
      </w:r>
      <w:proofErr w:type="spellEnd"/>
      <w:r w:rsidRPr="000F260B">
        <w:rPr>
          <w:i/>
        </w:rPr>
        <w:t xml:space="preserve"> to choose a different skill to learn and is delivered by a different teacher.  We issued </w:t>
      </w:r>
      <w:proofErr w:type="spellStart"/>
      <w:r w:rsidRPr="000F260B">
        <w:rPr>
          <w:i/>
        </w:rPr>
        <w:t>Masterclass</w:t>
      </w:r>
      <w:proofErr w:type="spellEnd"/>
      <w:r w:rsidRPr="000F260B">
        <w:rPr>
          <w:i/>
        </w:rPr>
        <w:t xml:space="preserve"> information in a booklet and they are available at the main entrance.  We try to include ‘a day in the life of’ during our Meet the teacher session in September and we have our Open Afternoon in May. </w:t>
      </w:r>
    </w:p>
    <w:p w:rsidR="00CC553E" w:rsidRDefault="00CC553E" w:rsidP="00CC553E">
      <w:pPr>
        <w:pStyle w:val="Body"/>
        <w:ind w:left="180"/>
      </w:pPr>
    </w:p>
    <w:p w:rsidR="00CC553E" w:rsidRDefault="00CC553E" w:rsidP="00CC553E">
      <w:pPr>
        <w:pStyle w:val="Body"/>
      </w:pPr>
      <w:r>
        <w:t>Communication</w:t>
      </w:r>
    </w:p>
    <w:p w:rsidR="00487E3E" w:rsidRDefault="00487E3E" w:rsidP="00487E3E">
      <w:pPr>
        <w:pStyle w:val="Body"/>
        <w:numPr>
          <w:ilvl w:val="0"/>
          <w:numId w:val="3"/>
        </w:numPr>
      </w:pPr>
      <w:r>
        <w:t>Updates after 'assessment' weeks</w:t>
      </w:r>
    </w:p>
    <w:p w:rsidR="00487E3E" w:rsidRPr="000F260B" w:rsidRDefault="00487E3E" w:rsidP="00F66D5A">
      <w:pPr>
        <w:pStyle w:val="Body"/>
        <w:rPr>
          <w:i/>
        </w:rPr>
      </w:pPr>
      <w:r>
        <w:rPr>
          <w:i/>
        </w:rPr>
        <w:t>We structure our parents nights after our ‘progress’ weeks so we can provide you with up to date information on your child’s progress.</w:t>
      </w:r>
    </w:p>
    <w:p w:rsidR="00C30850" w:rsidRDefault="008B7482">
      <w:pPr>
        <w:pStyle w:val="Body"/>
        <w:numPr>
          <w:ilvl w:val="0"/>
          <w:numId w:val="3"/>
        </w:numPr>
      </w:pPr>
      <w:r>
        <w:t>Don't know a lot as our child is not good at telling is anything - don't think this is something you can resolve</w:t>
      </w:r>
    </w:p>
    <w:p w:rsidR="000F260B" w:rsidRDefault="000F260B" w:rsidP="000F260B">
      <w:pPr>
        <w:pStyle w:val="Body"/>
      </w:pPr>
      <w:r w:rsidRPr="000F260B">
        <w:rPr>
          <w:i/>
        </w:rPr>
        <w:t>I think this is an age old problem of “What did you do at school today?” and “Nothing” being the standard answer.  This is why we have introduced the new homework diaries so you have information about some of your child’s learning from the week</w:t>
      </w:r>
      <w:r>
        <w:t>.</w:t>
      </w:r>
    </w:p>
    <w:p w:rsidR="00CC553E" w:rsidRDefault="00CC553E" w:rsidP="00CC553E">
      <w:pPr>
        <w:pStyle w:val="Body"/>
        <w:numPr>
          <w:ilvl w:val="0"/>
          <w:numId w:val="3"/>
        </w:numPr>
      </w:pPr>
      <w:r>
        <w:t>Information perhaps on how they do gym? Is it for one hour? Do they listen well?</w:t>
      </w:r>
    </w:p>
    <w:p w:rsidR="00CC553E" w:rsidRPr="00487E3E" w:rsidRDefault="00CC553E" w:rsidP="00CC553E">
      <w:pPr>
        <w:pStyle w:val="Body"/>
        <w:rPr>
          <w:i/>
        </w:rPr>
      </w:pPr>
      <w:r>
        <w:rPr>
          <w:i/>
        </w:rPr>
        <w:t>We provide two hours of PE a week. Specific information is available from class teachers.  For our P1 parents we were able to provide a parent and child PE lesson.</w:t>
      </w:r>
    </w:p>
    <w:p w:rsidR="00CC553E" w:rsidRDefault="00CC553E" w:rsidP="00CC553E">
      <w:pPr>
        <w:pStyle w:val="Body"/>
        <w:numPr>
          <w:ilvl w:val="0"/>
          <w:numId w:val="3"/>
        </w:numPr>
      </w:pPr>
      <w:r>
        <w:t>Set out examples for homework and how it should be taught</w:t>
      </w:r>
    </w:p>
    <w:p w:rsidR="00CC553E" w:rsidRPr="00487E3E" w:rsidRDefault="00CC553E" w:rsidP="00CC553E">
      <w:pPr>
        <w:pStyle w:val="Body"/>
        <w:rPr>
          <w:i/>
        </w:rPr>
      </w:pPr>
      <w:r w:rsidRPr="00487E3E">
        <w:rPr>
          <w:i/>
        </w:rPr>
        <w:t xml:space="preserve">Homework activities should be an activity to help them practice skills they have learned in the classroom.  If your child is experiencing any difficulty please let the class teacher know.  </w:t>
      </w:r>
    </w:p>
    <w:p w:rsidR="00C30850" w:rsidRDefault="008B7482">
      <w:pPr>
        <w:pStyle w:val="Body"/>
        <w:numPr>
          <w:ilvl w:val="0"/>
          <w:numId w:val="3"/>
        </w:numPr>
      </w:pPr>
      <w:r>
        <w:t>No we feel fully informed</w:t>
      </w:r>
    </w:p>
    <w:p w:rsidR="00CC553E" w:rsidRDefault="00CC553E" w:rsidP="00CC553E">
      <w:pPr>
        <w:pStyle w:val="Body"/>
        <w:numPr>
          <w:ilvl w:val="0"/>
          <w:numId w:val="3"/>
        </w:numPr>
      </w:pPr>
      <w:r>
        <w:t xml:space="preserve">No I'm very happy with their education. </w:t>
      </w:r>
    </w:p>
    <w:p w:rsidR="00CC553E" w:rsidRDefault="00CC553E" w:rsidP="00CC553E">
      <w:pPr>
        <w:pStyle w:val="Body"/>
        <w:numPr>
          <w:ilvl w:val="0"/>
          <w:numId w:val="3"/>
        </w:numPr>
      </w:pPr>
      <w:r>
        <w:t>I am well informed about my daughter's education</w:t>
      </w:r>
    </w:p>
    <w:p w:rsidR="00CC553E" w:rsidRDefault="00CC553E" w:rsidP="00CC553E">
      <w:pPr>
        <w:pStyle w:val="Body"/>
        <w:numPr>
          <w:ilvl w:val="0"/>
          <w:numId w:val="3"/>
        </w:numPr>
      </w:pPr>
      <w:r>
        <w:t>I feel I am well informed</w:t>
      </w:r>
    </w:p>
    <w:p w:rsidR="00C30850" w:rsidRDefault="008B7482">
      <w:pPr>
        <w:pStyle w:val="Body"/>
        <w:numPr>
          <w:ilvl w:val="0"/>
          <w:numId w:val="3"/>
        </w:numPr>
      </w:pPr>
      <w:r>
        <w:t>I</w:t>
      </w:r>
      <w:r>
        <w:t xml:space="preserve"> feel we are kept very well informed about the kids so don't see any room for improvement</w:t>
      </w:r>
    </w:p>
    <w:p w:rsidR="00C30850" w:rsidRDefault="00C30850">
      <w:pPr>
        <w:pStyle w:val="Body"/>
      </w:pPr>
      <w:bookmarkStart w:id="0" w:name="_GoBack"/>
      <w:bookmarkEnd w:id="0"/>
    </w:p>
    <w:p w:rsidR="00C30850" w:rsidRDefault="008B7482" w:rsidP="008B7482">
      <w:pPr>
        <w:pStyle w:val="Body"/>
        <w:jc w:val="center"/>
      </w:pPr>
      <w:r>
        <w:rPr>
          <w:b/>
          <w:bCs/>
          <w:sz w:val="28"/>
          <w:szCs w:val="28"/>
        </w:rPr>
        <w:t>Do you have any other comments or suggestions for us?</w:t>
      </w:r>
    </w:p>
    <w:p w:rsidR="00CC553E" w:rsidRDefault="00CC553E" w:rsidP="00532947">
      <w:pPr>
        <w:pStyle w:val="Body"/>
      </w:pPr>
    </w:p>
    <w:p w:rsidR="00532947" w:rsidRDefault="00532947" w:rsidP="00532947">
      <w:pPr>
        <w:pStyle w:val="Body"/>
      </w:pPr>
      <w:proofErr w:type="spellStart"/>
      <w:r>
        <w:t>Extra curricular</w:t>
      </w:r>
      <w:proofErr w:type="spellEnd"/>
    </w:p>
    <w:p w:rsidR="00C30850" w:rsidRDefault="008B7482">
      <w:pPr>
        <w:pStyle w:val="Body"/>
        <w:numPr>
          <w:ilvl w:val="0"/>
          <w:numId w:val="3"/>
        </w:numPr>
      </w:pPr>
      <w:r>
        <w:t>Possibility</w:t>
      </w:r>
      <w:r>
        <w:t xml:space="preserve"> of more </w:t>
      </w:r>
      <w:proofErr w:type="spellStart"/>
      <w:r>
        <w:t>extra curricular</w:t>
      </w:r>
      <w:proofErr w:type="spellEnd"/>
      <w:r>
        <w:t xml:space="preserve"> activities.  however, I appreciate this requires more staff giving up their own time</w:t>
      </w:r>
    </w:p>
    <w:p w:rsidR="00487E3E" w:rsidRPr="00532947" w:rsidRDefault="00487E3E" w:rsidP="00487E3E">
      <w:pPr>
        <w:pStyle w:val="Body"/>
        <w:rPr>
          <w:i/>
        </w:rPr>
      </w:pPr>
      <w:r w:rsidRPr="00532947">
        <w:rPr>
          <w:i/>
        </w:rPr>
        <w:t>Yes this is true and we would be delighted to work with any parents who have skills to support after school clubs.  We also have the difficulty of lack of space for the more sporty clubs as we only have use of our gym hall and outdoor space.</w:t>
      </w:r>
    </w:p>
    <w:p w:rsidR="00C30850" w:rsidRDefault="008B7482">
      <w:pPr>
        <w:pStyle w:val="Body"/>
        <w:numPr>
          <w:ilvl w:val="0"/>
          <w:numId w:val="3"/>
        </w:numPr>
      </w:pPr>
      <w:r>
        <w:t xml:space="preserve">We enjoy the </w:t>
      </w:r>
      <w:proofErr w:type="spellStart"/>
      <w:r>
        <w:t>extra curricular</w:t>
      </w:r>
      <w:proofErr w:type="spellEnd"/>
      <w:r>
        <w:t xml:space="preserve"> events and parental involvement (i.e. </w:t>
      </w:r>
      <w:r w:rsidR="00CC553E">
        <w:t>R</w:t>
      </w:r>
      <w:r>
        <w:t xml:space="preserve">ookie </w:t>
      </w:r>
      <w:proofErr w:type="spellStart"/>
      <w:r>
        <w:t>Rockstars</w:t>
      </w:r>
      <w:proofErr w:type="spellEnd"/>
      <w:r>
        <w:t>)</w:t>
      </w:r>
    </w:p>
    <w:p w:rsidR="009D48F3" w:rsidRPr="00CC553E" w:rsidRDefault="00CC553E" w:rsidP="009D48F3">
      <w:pPr>
        <w:pStyle w:val="Body"/>
        <w:rPr>
          <w:i/>
        </w:rPr>
      </w:pPr>
      <w:r w:rsidRPr="00CC553E">
        <w:rPr>
          <w:i/>
        </w:rPr>
        <w:t>This was a highlight of my year too!</w:t>
      </w:r>
    </w:p>
    <w:p w:rsidR="00CC553E" w:rsidRDefault="00CC553E" w:rsidP="009D48F3">
      <w:pPr>
        <w:pStyle w:val="Body"/>
      </w:pPr>
    </w:p>
    <w:p w:rsidR="009D48F3" w:rsidRDefault="009D48F3" w:rsidP="009D48F3">
      <w:pPr>
        <w:pStyle w:val="Body"/>
      </w:pPr>
      <w:r>
        <w:t>Composite class</w:t>
      </w:r>
    </w:p>
    <w:p w:rsidR="009D48F3" w:rsidRDefault="009D48F3" w:rsidP="009D48F3">
      <w:pPr>
        <w:pStyle w:val="Body"/>
        <w:numPr>
          <w:ilvl w:val="0"/>
          <w:numId w:val="3"/>
        </w:numPr>
      </w:pPr>
      <w:r>
        <w:t>Worried about my child being placed in a composite class</w:t>
      </w:r>
    </w:p>
    <w:p w:rsidR="004E7462" w:rsidRDefault="009D48F3" w:rsidP="009D48F3">
      <w:pPr>
        <w:pStyle w:val="Body"/>
        <w:rPr>
          <w:i/>
        </w:rPr>
      </w:pPr>
      <w:r>
        <w:rPr>
          <w:i/>
        </w:rPr>
        <w:t xml:space="preserve">Composite classes are a regular feature of our school and should not be an area of anxiety for anyone – child or parent.  </w:t>
      </w:r>
      <w:r w:rsidR="004E7462">
        <w:rPr>
          <w:i/>
        </w:rPr>
        <w:t xml:space="preserve">Composite classes exist due to the number of teachers allocated to a school and this is decided by South </w:t>
      </w:r>
      <w:proofErr w:type="spellStart"/>
      <w:r w:rsidR="004E7462">
        <w:rPr>
          <w:i/>
        </w:rPr>
        <w:t>Lanarkshire</w:t>
      </w:r>
      <w:proofErr w:type="spellEnd"/>
      <w:r w:rsidR="004E7462">
        <w:rPr>
          <w:i/>
        </w:rPr>
        <w:t xml:space="preserve"> Council.  </w:t>
      </w:r>
      <w:r>
        <w:rPr>
          <w:i/>
        </w:rPr>
        <w:t>All classes have children with mixed ability levels in them and teachers teach</w:t>
      </w:r>
      <w:r w:rsidR="004E7462">
        <w:rPr>
          <w:i/>
        </w:rPr>
        <w:t xml:space="preserve"> them</w:t>
      </w:r>
      <w:r>
        <w:rPr>
          <w:i/>
        </w:rPr>
        <w:t xml:space="preserve"> accordingly.  Composite classes have a pupil limit of 25 and in our school this means they are our smallest classes. </w:t>
      </w:r>
      <w:r w:rsidR="004E7462">
        <w:rPr>
          <w:i/>
        </w:rPr>
        <w:t>Further information is available on our website.</w:t>
      </w:r>
    </w:p>
    <w:p w:rsidR="009D48F3" w:rsidRPr="009D48F3" w:rsidRDefault="009D48F3" w:rsidP="009D48F3">
      <w:pPr>
        <w:pStyle w:val="Body"/>
        <w:rPr>
          <w:i/>
        </w:rPr>
      </w:pPr>
      <w:r>
        <w:rPr>
          <w:i/>
        </w:rPr>
        <w:t xml:space="preserve"> </w:t>
      </w:r>
    </w:p>
    <w:p w:rsidR="009D48F3" w:rsidRDefault="009D48F3" w:rsidP="009D48F3">
      <w:pPr>
        <w:pStyle w:val="Body"/>
      </w:pPr>
      <w:r>
        <w:t>Other</w:t>
      </w:r>
    </w:p>
    <w:p w:rsidR="00C30850" w:rsidRDefault="008B7482">
      <w:pPr>
        <w:pStyle w:val="Body"/>
        <w:numPr>
          <w:ilvl w:val="0"/>
          <w:numId w:val="3"/>
        </w:numPr>
      </w:pPr>
      <w:r>
        <w:t>I would like an online payment system for school dinners</w:t>
      </w:r>
    </w:p>
    <w:p w:rsidR="00CC553E" w:rsidRPr="00CC553E" w:rsidRDefault="00CC553E" w:rsidP="00CC553E">
      <w:pPr>
        <w:pStyle w:val="Body"/>
        <w:rPr>
          <w:i/>
        </w:rPr>
      </w:pPr>
      <w:r w:rsidRPr="00CC553E">
        <w:rPr>
          <w:i/>
        </w:rPr>
        <w:t>Continuing to pursue this</w:t>
      </w:r>
      <w:r>
        <w:rPr>
          <w:i/>
        </w:rPr>
        <w:t xml:space="preserve"> with South </w:t>
      </w:r>
      <w:proofErr w:type="spellStart"/>
      <w:r>
        <w:rPr>
          <w:i/>
        </w:rPr>
        <w:t>Lanarkshire</w:t>
      </w:r>
      <w:proofErr w:type="spellEnd"/>
      <w:r>
        <w:rPr>
          <w:i/>
        </w:rPr>
        <w:t xml:space="preserve"> Facilities</w:t>
      </w:r>
    </w:p>
    <w:p w:rsidR="00C30850" w:rsidRDefault="008B7482">
      <w:pPr>
        <w:pStyle w:val="Body"/>
        <w:numPr>
          <w:ilvl w:val="0"/>
          <w:numId w:val="3"/>
        </w:numPr>
      </w:pPr>
      <w:r>
        <w:t>Several incidents of theft - ban bringing toys and cards please!</w:t>
      </w:r>
    </w:p>
    <w:p w:rsidR="00C30850" w:rsidRPr="004E7462" w:rsidRDefault="004E7462" w:rsidP="004E7462">
      <w:pPr>
        <w:pStyle w:val="Body"/>
      </w:pPr>
      <w:r w:rsidRPr="004E7462">
        <w:rPr>
          <w:i/>
        </w:rPr>
        <w:t>Children are discouraged from bringing any toys to school</w:t>
      </w:r>
      <w:r w:rsidRPr="004E7462">
        <w:t xml:space="preserve"> </w:t>
      </w:r>
    </w:p>
    <w:p w:rsidR="00C30850" w:rsidRDefault="008B7482">
      <w:pPr>
        <w:pStyle w:val="Body"/>
        <w:numPr>
          <w:ilvl w:val="0"/>
          <w:numId w:val="3"/>
        </w:numPr>
      </w:pPr>
      <w:r>
        <w:t>I am disappointed with the new homework diaries, a lot of unnecessary information and I am less motivated to complete them than the prev</w:t>
      </w:r>
      <w:r>
        <w:t>ious one.</w:t>
      </w:r>
    </w:p>
    <w:p w:rsidR="004E7462" w:rsidRPr="004E7462" w:rsidRDefault="004E7462" w:rsidP="004E7462">
      <w:pPr>
        <w:pStyle w:val="Body"/>
        <w:rPr>
          <w:i/>
        </w:rPr>
      </w:pPr>
      <w:r w:rsidRPr="004E7462">
        <w:rPr>
          <w:i/>
        </w:rPr>
        <w:t xml:space="preserve">The diaries have lots of tools to help support your child’s learning </w:t>
      </w:r>
      <w:proofErr w:type="spellStart"/>
      <w:r w:rsidRPr="004E7462">
        <w:rPr>
          <w:i/>
        </w:rPr>
        <w:t>eg</w:t>
      </w:r>
      <w:proofErr w:type="spellEnd"/>
      <w:r w:rsidRPr="004E7462">
        <w:rPr>
          <w:i/>
        </w:rPr>
        <w:t xml:space="preserve"> number grids </w:t>
      </w:r>
      <w:proofErr w:type="spellStart"/>
      <w:r w:rsidRPr="004E7462">
        <w:rPr>
          <w:i/>
        </w:rPr>
        <w:t>etc</w:t>
      </w:r>
      <w:proofErr w:type="spellEnd"/>
      <w:r w:rsidRPr="004E7462">
        <w:rPr>
          <w:i/>
        </w:rPr>
        <w:t xml:space="preserve"> and should be a means of helping to share information about your child’s learning.</w:t>
      </w:r>
      <w:r>
        <w:rPr>
          <w:i/>
        </w:rPr>
        <w:t xml:space="preserve"> We will take on board your views when evaluating the introduction of these </w:t>
      </w:r>
      <w:proofErr w:type="spellStart"/>
      <w:r>
        <w:rPr>
          <w:i/>
        </w:rPr>
        <w:t>diaires</w:t>
      </w:r>
      <w:proofErr w:type="spellEnd"/>
    </w:p>
    <w:p w:rsidR="00C30850" w:rsidRDefault="008B7482">
      <w:pPr>
        <w:pStyle w:val="Body"/>
        <w:numPr>
          <w:ilvl w:val="0"/>
          <w:numId w:val="3"/>
        </w:numPr>
      </w:pPr>
      <w:r>
        <w:t>Always make time for gym and physical activities even on busy weeks</w:t>
      </w:r>
    </w:p>
    <w:p w:rsidR="004E7462" w:rsidRPr="004E7462" w:rsidRDefault="004E7462" w:rsidP="004E7462">
      <w:pPr>
        <w:pStyle w:val="Body"/>
        <w:rPr>
          <w:i/>
        </w:rPr>
      </w:pPr>
      <w:r w:rsidRPr="004E7462">
        <w:rPr>
          <w:i/>
        </w:rPr>
        <w:t>I agree.  We have advised classes to utilize the space outdoors so children can still benefit from PE even if other events are happening.  Class teachers also make use of programmes like Jumpstart Jonny to support fitness levels and this can be delivered in the classroom.</w:t>
      </w:r>
    </w:p>
    <w:p w:rsidR="00C30850" w:rsidRDefault="008B7482">
      <w:pPr>
        <w:pStyle w:val="Body"/>
        <w:numPr>
          <w:ilvl w:val="0"/>
          <w:numId w:val="3"/>
        </w:numPr>
      </w:pPr>
      <w:r>
        <w:t>More pupil choice when choosing topics</w:t>
      </w:r>
    </w:p>
    <w:p w:rsidR="00C30850" w:rsidRPr="004E7462" w:rsidRDefault="004E7462" w:rsidP="004E7462">
      <w:pPr>
        <w:pStyle w:val="Body"/>
        <w:rPr>
          <w:i/>
        </w:rPr>
      </w:pPr>
      <w:r w:rsidRPr="004E7462">
        <w:rPr>
          <w:i/>
        </w:rPr>
        <w:lastRenderedPageBreak/>
        <w:t>We</w:t>
      </w:r>
      <w:r>
        <w:rPr>
          <w:i/>
        </w:rPr>
        <w:t xml:space="preserve"> have structured topics in place to meet the requirements of our Curriculum, however, we try to</w:t>
      </w:r>
      <w:r w:rsidRPr="004E7462">
        <w:rPr>
          <w:i/>
        </w:rPr>
        <w:t xml:space="preserve"> offer our children a variety of opportunities for their own choice</w:t>
      </w:r>
      <w:r>
        <w:rPr>
          <w:i/>
        </w:rPr>
        <w:t xml:space="preserve"> in other areas, such as </w:t>
      </w:r>
      <w:proofErr w:type="spellStart"/>
      <w:r>
        <w:rPr>
          <w:i/>
        </w:rPr>
        <w:t>Masterclasses</w:t>
      </w:r>
      <w:proofErr w:type="spellEnd"/>
      <w:r>
        <w:rPr>
          <w:i/>
        </w:rPr>
        <w:t xml:space="preserve"> and some homework activities. </w:t>
      </w:r>
    </w:p>
    <w:p w:rsidR="00C30850" w:rsidRDefault="00C30850">
      <w:pPr>
        <w:pStyle w:val="Body"/>
      </w:pPr>
    </w:p>
    <w:p w:rsidR="00C30850" w:rsidRDefault="008B7482">
      <w:pPr>
        <w:pStyle w:val="Body"/>
      </w:pPr>
      <w:r>
        <w:t>Positive comments</w:t>
      </w:r>
    </w:p>
    <w:p w:rsidR="00CC553E" w:rsidRDefault="00CC553E" w:rsidP="00CC553E">
      <w:pPr>
        <w:pStyle w:val="Body"/>
        <w:numPr>
          <w:ilvl w:val="0"/>
          <w:numId w:val="3"/>
        </w:numPr>
      </w:pPr>
      <w:r>
        <w:t>All of our three girls love the school and love attending.  Keep up the good work.</w:t>
      </w:r>
    </w:p>
    <w:p w:rsidR="00CC553E" w:rsidRDefault="00CC553E" w:rsidP="00CC553E">
      <w:pPr>
        <w:pStyle w:val="Body"/>
        <w:numPr>
          <w:ilvl w:val="0"/>
          <w:numId w:val="3"/>
        </w:numPr>
      </w:pPr>
      <w:r>
        <w:t>No, thank you for doing a good job with our boys</w:t>
      </w:r>
    </w:p>
    <w:p w:rsidR="00CC553E" w:rsidRDefault="00CC553E" w:rsidP="00CC553E">
      <w:pPr>
        <w:pStyle w:val="Body"/>
        <w:numPr>
          <w:ilvl w:val="0"/>
          <w:numId w:val="3"/>
        </w:numPr>
      </w:pPr>
      <w:r>
        <w:t>I am happy with the progress my children are making at Kirktonholme and the updates / information I receive</w:t>
      </w:r>
    </w:p>
    <w:p w:rsidR="00CC553E" w:rsidRDefault="00CC553E" w:rsidP="00CC553E">
      <w:pPr>
        <w:pStyle w:val="Body"/>
        <w:numPr>
          <w:ilvl w:val="0"/>
          <w:numId w:val="3"/>
        </w:numPr>
      </w:pPr>
      <w:r>
        <w:t xml:space="preserve">Our two boys enjoy school very much and I feel privileged that ours attend Kirktonholme </w:t>
      </w:r>
    </w:p>
    <w:p w:rsidR="00C30850" w:rsidRDefault="008B7482">
      <w:pPr>
        <w:pStyle w:val="Body"/>
        <w:numPr>
          <w:ilvl w:val="0"/>
          <w:numId w:val="3"/>
        </w:numPr>
      </w:pPr>
      <w:r>
        <w:t>Just keep up the good work!</w:t>
      </w:r>
    </w:p>
    <w:p w:rsidR="00CC553E" w:rsidRDefault="00CC553E" w:rsidP="00CC553E">
      <w:pPr>
        <w:pStyle w:val="Body"/>
        <w:numPr>
          <w:ilvl w:val="0"/>
          <w:numId w:val="3"/>
        </w:numPr>
      </w:pPr>
      <w:r>
        <w:t>Being new to the school, I have found staff to be very helpful and informative about the boys.  They are enjoying being involved in all aspects of the school day.</w:t>
      </w:r>
    </w:p>
    <w:p w:rsidR="00CC553E" w:rsidRDefault="00CC553E" w:rsidP="00CC553E">
      <w:pPr>
        <w:pStyle w:val="Body"/>
        <w:numPr>
          <w:ilvl w:val="0"/>
          <w:numId w:val="3"/>
        </w:numPr>
      </w:pPr>
      <w:r>
        <w:t>Newsletter is great</w:t>
      </w:r>
    </w:p>
    <w:p w:rsidR="00C30850" w:rsidRDefault="008B7482">
      <w:pPr>
        <w:pStyle w:val="Body"/>
        <w:numPr>
          <w:ilvl w:val="0"/>
          <w:numId w:val="3"/>
        </w:numPr>
      </w:pPr>
      <w:r>
        <w:t>No very happy</w:t>
      </w:r>
    </w:p>
    <w:p w:rsidR="00C30850" w:rsidRDefault="008B7482">
      <w:pPr>
        <w:pStyle w:val="Body"/>
        <w:numPr>
          <w:ilvl w:val="0"/>
          <w:numId w:val="3"/>
        </w:numPr>
      </w:pPr>
      <w:r>
        <w:t>Happy with all aspects of the school</w:t>
      </w:r>
    </w:p>
    <w:p w:rsidR="00C30850" w:rsidRDefault="008B7482">
      <w:pPr>
        <w:pStyle w:val="Body"/>
        <w:numPr>
          <w:ilvl w:val="0"/>
          <w:numId w:val="3"/>
        </w:numPr>
      </w:pPr>
      <w:r>
        <w:t xml:space="preserve">We are happy with how our son is </w:t>
      </w:r>
      <w:r>
        <w:t>thriving</w:t>
      </w:r>
    </w:p>
    <w:p w:rsidR="00C30850" w:rsidRDefault="008B7482">
      <w:pPr>
        <w:pStyle w:val="Body"/>
        <w:numPr>
          <w:ilvl w:val="0"/>
          <w:numId w:val="3"/>
        </w:numPr>
      </w:pPr>
      <w:r>
        <w:t xml:space="preserve">Keep up the good work, Miss </w:t>
      </w:r>
      <w:proofErr w:type="spellStart"/>
      <w:r>
        <w:t>Mailley</w:t>
      </w:r>
      <w:proofErr w:type="spellEnd"/>
      <w:r>
        <w:t xml:space="preserve"> is a fabulous teacher </w:t>
      </w:r>
    </w:p>
    <w:p w:rsidR="00C30850" w:rsidRDefault="008B7482">
      <w:pPr>
        <w:pStyle w:val="Body"/>
        <w:numPr>
          <w:ilvl w:val="0"/>
          <w:numId w:val="3"/>
        </w:numPr>
      </w:pPr>
      <w:r>
        <w:t>I think this is a great school and my daughter is happy here</w:t>
      </w:r>
    </w:p>
    <w:p w:rsidR="00C30850" w:rsidRDefault="008B7482">
      <w:pPr>
        <w:pStyle w:val="Body"/>
        <w:numPr>
          <w:ilvl w:val="0"/>
          <w:numId w:val="3"/>
        </w:numPr>
      </w:pPr>
      <w:r>
        <w:t>I feel that I am well informed about my child's learning already.</w:t>
      </w:r>
    </w:p>
    <w:p w:rsidR="00C30850" w:rsidRDefault="008B7482">
      <w:pPr>
        <w:pStyle w:val="Body"/>
        <w:numPr>
          <w:ilvl w:val="0"/>
          <w:numId w:val="3"/>
        </w:numPr>
      </w:pPr>
      <w:r>
        <w:t xml:space="preserve">Good to see lots of sports and clubs taking place within and </w:t>
      </w:r>
      <w:r>
        <w:t>out with school hours</w:t>
      </w:r>
    </w:p>
    <w:p w:rsidR="00C30850" w:rsidRDefault="00C30850" w:rsidP="00CC553E">
      <w:pPr>
        <w:pStyle w:val="Body"/>
      </w:pPr>
    </w:p>
    <w:p w:rsidR="00CC553E" w:rsidRDefault="00CC553E" w:rsidP="00CC553E">
      <w:pPr>
        <w:pStyle w:val="Body"/>
      </w:pPr>
    </w:p>
    <w:p w:rsidR="00CC553E" w:rsidRPr="00CC553E" w:rsidRDefault="00CC553E" w:rsidP="00CC553E">
      <w:pPr>
        <w:pStyle w:val="Body"/>
        <w:rPr>
          <w:b/>
        </w:rPr>
      </w:pPr>
      <w:r w:rsidRPr="00CC553E">
        <w:rPr>
          <w:b/>
        </w:rPr>
        <w:t>Thank you to everyone who shared their thoughts and opinions with us.  We really value your comments and not just the positive ones!  It is important that we hear from our parents’ perspective as it is not always obvious to us if there is a change required.  Every year we review our progress as a school and share this with you.  If you have any other suggestions or comments then we are always willing to listen and discuss further.</w:t>
      </w:r>
    </w:p>
    <w:sectPr w:rsidR="00CC553E" w:rsidRPr="00CC553E">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B7482">
      <w:r>
        <w:separator/>
      </w:r>
    </w:p>
  </w:endnote>
  <w:endnote w:type="continuationSeparator" w:id="0">
    <w:p w:rsidR="00000000" w:rsidRDefault="008B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18" w:rsidRDefault="00521A18" w:rsidP="00521A18">
    <w:pPr>
      <w:pStyle w:val="Body"/>
      <w:jc w:val="center"/>
    </w:pPr>
    <w:r>
      <w:t>Number of surveys returned 47</w:t>
    </w:r>
  </w:p>
  <w:p w:rsidR="00521A18" w:rsidRDefault="00521A18">
    <w:pPr>
      <w:pStyle w:val="Footer"/>
    </w:pPr>
  </w:p>
  <w:p w:rsidR="00521A18" w:rsidRDefault="00521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B7482">
      <w:r>
        <w:separator/>
      </w:r>
    </w:p>
  </w:footnote>
  <w:footnote w:type="continuationSeparator" w:id="0">
    <w:p w:rsidR="00000000" w:rsidRDefault="008B7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53E" w:rsidRDefault="00CC553E" w:rsidP="00CC553E">
    <w:pPr>
      <w:pStyle w:val="Title"/>
      <w:jc w:val="center"/>
      <w:rPr>
        <w:sz w:val="28"/>
        <w:szCs w:val="28"/>
      </w:rPr>
    </w:pPr>
    <w:r>
      <w:rPr>
        <w:noProof/>
        <w:sz w:val="28"/>
        <w:szCs w:val="28"/>
        <w:lang w:val="en-GB"/>
      </w:rPr>
      <w:drawing>
        <wp:inline distT="0" distB="0" distL="0" distR="0">
          <wp:extent cx="457200" cy="3725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logo.jpg"/>
                  <pic:cNvPicPr/>
                </pic:nvPicPr>
                <pic:blipFill>
                  <a:blip r:embed="rId1">
                    <a:extLst>
                      <a:ext uri="{28A0092B-C50C-407E-A947-70E740481C1C}">
                        <a14:useLocalDpi xmlns:a14="http://schemas.microsoft.com/office/drawing/2010/main" val="0"/>
                      </a:ext>
                    </a:extLst>
                  </a:blip>
                  <a:stretch>
                    <a:fillRect/>
                  </a:stretch>
                </pic:blipFill>
                <pic:spPr>
                  <a:xfrm>
                    <a:off x="0" y="0"/>
                    <a:ext cx="463999" cy="378073"/>
                  </a:xfrm>
                  <a:prstGeom prst="rect">
                    <a:avLst/>
                  </a:prstGeom>
                </pic:spPr>
              </pic:pic>
            </a:graphicData>
          </a:graphic>
        </wp:inline>
      </w:drawing>
    </w:r>
    <w:r>
      <w:rPr>
        <w:sz w:val="28"/>
        <w:szCs w:val="28"/>
      </w:rPr>
      <w:t xml:space="preserve"> </w:t>
    </w:r>
    <w:r>
      <w:rPr>
        <w:noProof/>
        <w:sz w:val="28"/>
        <w:szCs w:val="28"/>
        <w:lang w:val="en-GB"/>
      </w:rPr>
      <w:drawing>
        <wp:inline distT="0" distB="0" distL="0" distR="0">
          <wp:extent cx="388625"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png"/>
                  <pic:cNvPicPr/>
                </pic:nvPicPr>
                <pic:blipFill>
                  <a:blip r:embed="rId2">
                    <a:extLst>
                      <a:ext uri="{28A0092B-C50C-407E-A947-70E740481C1C}">
                        <a14:useLocalDpi xmlns:a14="http://schemas.microsoft.com/office/drawing/2010/main" val="0"/>
                      </a:ext>
                    </a:extLst>
                  </a:blip>
                  <a:stretch>
                    <a:fillRect/>
                  </a:stretch>
                </pic:blipFill>
                <pic:spPr>
                  <a:xfrm>
                    <a:off x="0" y="0"/>
                    <a:ext cx="397668" cy="350879"/>
                  </a:xfrm>
                  <a:prstGeom prst="rect">
                    <a:avLst/>
                  </a:prstGeom>
                </pic:spPr>
              </pic:pic>
            </a:graphicData>
          </a:graphic>
        </wp:inline>
      </w:drawing>
    </w:r>
  </w:p>
  <w:p w:rsidR="00CC553E" w:rsidRDefault="00CC553E" w:rsidP="00CC553E">
    <w:pPr>
      <w:pStyle w:val="Title"/>
      <w:jc w:val="center"/>
    </w:pPr>
    <w:r>
      <w:rPr>
        <w:sz w:val="28"/>
        <w:szCs w:val="28"/>
      </w:rPr>
      <w:t>Kirktonholme Primary</w:t>
    </w:r>
  </w:p>
  <w:p w:rsidR="00CC553E" w:rsidRDefault="00CC553E" w:rsidP="00CC553E">
    <w:pPr>
      <w:pStyle w:val="Title"/>
      <w:jc w:val="center"/>
    </w:pPr>
    <w:r>
      <w:rPr>
        <w:sz w:val="28"/>
        <w:szCs w:val="28"/>
      </w:rPr>
      <w:t>How good is our school?</w:t>
    </w:r>
  </w:p>
  <w:p w:rsidR="00CC553E" w:rsidRDefault="00CC553E" w:rsidP="00CC553E">
    <w:pPr>
      <w:pStyle w:val="Title"/>
      <w:jc w:val="center"/>
    </w:pPr>
    <w:r>
      <w:rPr>
        <w:sz w:val="28"/>
        <w:szCs w:val="28"/>
      </w:rPr>
      <w:t>Parent survey March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E171B"/>
    <w:multiLevelType w:val="hybridMultilevel"/>
    <w:tmpl w:val="26DAE886"/>
    <w:numStyleLink w:val="Bullet"/>
  </w:abstractNum>
  <w:abstractNum w:abstractNumId="1" w15:restartNumberingAfterBreak="0">
    <w:nsid w:val="2D746450"/>
    <w:multiLevelType w:val="hybridMultilevel"/>
    <w:tmpl w:val="26DAE886"/>
    <w:styleLink w:val="Bullet"/>
    <w:lvl w:ilvl="0" w:tplc="FED6F894">
      <w:start w:val="1"/>
      <w:numFmt w:val="bullet"/>
      <w:lvlText w:val="•"/>
      <w:lvlJc w:val="left"/>
      <w:pPr>
        <w:tabs>
          <w:tab w:val="left" w:pos="283"/>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D984561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2603E96">
      <w:start w:val="1"/>
      <w:numFmt w:val="bullet"/>
      <w:lvlText w:val="•"/>
      <w:lvlJc w:val="left"/>
      <w:pPr>
        <w:tabs>
          <w:tab w:val="left" w:pos="283"/>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80AB40C">
      <w:start w:val="1"/>
      <w:numFmt w:val="bullet"/>
      <w:lvlText w:val="•"/>
      <w:lvlJc w:val="left"/>
      <w:pPr>
        <w:tabs>
          <w:tab w:val="left" w:pos="283"/>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DEA4DC38">
      <w:start w:val="1"/>
      <w:numFmt w:val="bullet"/>
      <w:lvlText w:val="•"/>
      <w:lvlJc w:val="left"/>
      <w:pPr>
        <w:tabs>
          <w:tab w:val="left" w:pos="283"/>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E309388">
      <w:start w:val="1"/>
      <w:numFmt w:val="bullet"/>
      <w:lvlText w:val="•"/>
      <w:lvlJc w:val="left"/>
      <w:pPr>
        <w:tabs>
          <w:tab w:val="left" w:pos="283"/>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71E7E4A">
      <w:start w:val="1"/>
      <w:numFmt w:val="bullet"/>
      <w:lvlText w:val="•"/>
      <w:lvlJc w:val="left"/>
      <w:pPr>
        <w:tabs>
          <w:tab w:val="left" w:pos="283"/>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2BAD870">
      <w:start w:val="1"/>
      <w:numFmt w:val="bullet"/>
      <w:lvlText w:val="•"/>
      <w:lvlJc w:val="left"/>
      <w:pPr>
        <w:tabs>
          <w:tab w:val="left" w:pos="283"/>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03AE9600">
      <w:start w:val="1"/>
      <w:numFmt w:val="bullet"/>
      <w:lvlText w:val="•"/>
      <w:lvlJc w:val="left"/>
      <w:pPr>
        <w:tabs>
          <w:tab w:val="left" w:pos="283"/>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tplc="C3D4211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2D4F19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E98068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50CEFB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EAE0E3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3AE4B3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C9A536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D75C8FB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21EB19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850"/>
    <w:rsid w:val="000F260B"/>
    <w:rsid w:val="001D1F55"/>
    <w:rsid w:val="00487E3E"/>
    <w:rsid w:val="004E7462"/>
    <w:rsid w:val="0051218C"/>
    <w:rsid w:val="00521A18"/>
    <w:rsid w:val="00532947"/>
    <w:rsid w:val="008B7482"/>
    <w:rsid w:val="009D48F3"/>
    <w:rsid w:val="00C30850"/>
    <w:rsid w:val="00CC553E"/>
    <w:rsid w:val="00F66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62D284-4050-4BF2-9B9F-5A6DB440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lang w:val="en-US"/>
    </w:rPr>
  </w:style>
  <w:style w:type="paragraph" w:customStyle="1" w:styleId="Body">
    <w:name w:val="Body"/>
    <w:rPr>
      <w:rFonts w:ascii="Helvetica" w:hAnsi="Helvetica" w:cs="Arial Unicode MS"/>
      <w:color w:val="000000"/>
      <w:sz w:val="22"/>
      <w:szCs w:val="22"/>
      <w:lang w:val="en-US"/>
    </w:rPr>
  </w:style>
  <w:style w:type="numbering" w:customStyle="1" w:styleId="Bullet">
    <w:name w:val="Bullet"/>
    <w:pPr>
      <w:numPr>
        <w:numId w:val="1"/>
      </w:numPr>
    </w:pPr>
  </w:style>
  <w:style w:type="paragraph" w:styleId="Header">
    <w:name w:val="header"/>
    <w:basedOn w:val="Normal"/>
    <w:link w:val="HeaderChar"/>
    <w:uiPriority w:val="99"/>
    <w:unhideWhenUsed/>
    <w:rsid w:val="00CC553E"/>
    <w:pPr>
      <w:tabs>
        <w:tab w:val="center" w:pos="4513"/>
        <w:tab w:val="right" w:pos="9026"/>
      </w:tabs>
    </w:pPr>
  </w:style>
  <w:style w:type="character" w:customStyle="1" w:styleId="HeaderChar">
    <w:name w:val="Header Char"/>
    <w:basedOn w:val="DefaultParagraphFont"/>
    <w:link w:val="Header"/>
    <w:uiPriority w:val="99"/>
    <w:rsid w:val="00CC553E"/>
    <w:rPr>
      <w:sz w:val="24"/>
      <w:szCs w:val="24"/>
      <w:lang w:val="en-US" w:eastAsia="en-US"/>
    </w:rPr>
  </w:style>
  <w:style w:type="paragraph" w:styleId="Footer">
    <w:name w:val="footer"/>
    <w:basedOn w:val="Normal"/>
    <w:link w:val="FooterChar"/>
    <w:uiPriority w:val="99"/>
    <w:unhideWhenUsed/>
    <w:rsid w:val="00CC553E"/>
    <w:pPr>
      <w:tabs>
        <w:tab w:val="center" w:pos="4513"/>
        <w:tab w:val="right" w:pos="9026"/>
      </w:tabs>
    </w:pPr>
  </w:style>
  <w:style w:type="character" w:customStyle="1" w:styleId="FooterChar">
    <w:name w:val="Footer Char"/>
    <w:basedOn w:val="DefaultParagraphFont"/>
    <w:link w:val="Footer"/>
    <w:uiPriority w:val="99"/>
    <w:rsid w:val="00CC553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425CDD14</Template>
  <TotalTime>51</TotalTime>
  <Pages>5</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wrightl30</dc:creator>
  <cp:lastModifiedBy>wrightl30</cp:lastModifiedBy>
  <cp:revision>3</cp:revision>
  <dcterms:created xsi:type="dcterms:W3CDTF">2017-05-02T09:55:00Z</dcterms:created>
  <dcterms:modified xsi:type="dcterms:W3CDTF">2017-05-02T10:44:00Z</dcterms:modified>
</cp:coreProperties>
</file>